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586BF862" w14:textId="77777777" w:rsidTr="0005210A">
        <w:tc>
          <w:tcPr>
            <w:tcW w:w="11016" w:type="dxa"/>
            <w:shd w:val="clear" w:color="auto" w:fill="339966"/>
          </w:tcPr>
          <w:p w14:paraId="54D3B24C" w14:textId="77777777" w:rsidR="00EA415B" w:rsidRPr="00A83C56" w:rsidRDefault="00A85DDB" w:rsidP="00A85DDB">
            <w:pPr>
              <w:pStyle w:val="a7"/>
              <w:rPr>
                <w:noProof/>
              </w:rPr>
            </w:pPr>
            <w:r>
              <w:rPr>
                <w:rFonts w:cs="Arial"/>
                <w:noProof/>
                <w:lang w:bidi="ru-RU"/>
              </w:rPr>
              <w:t>ИЮНЬ</w:t>
            </w:r>
          </w:p>
        </w:tc>
      </w:tr>
      <w:tr w:rsidR="00EA415B" w:rsidRPr="00A83C56" w14:paraId="3463A875" w14:textId="77777777" w:rsidTr="0005210A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339966"/>
          </w:tcPr>
          <w:p w14:paraId="41249B39" w14:textId="3AF568E7" w:rsidR="00EA415B" w:rsidRPr="00256654" w:rsidRDefault="00375B27" w:rsidP="00256654">
            <w:pPr>
              <w:pStyle w:val="a8"/>
              <w:rPr>
                <w:noProof/>
                <w:lang w:val="en-US"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1A2787">
              <w:rPr>
                <w:noProof/>
                <w:lang w:bidi="ru-RU"/>
              </w:rPr>
              <w:t>202</w:t>
            </w:r>
            <w:r w:rsidRPr="00A83C56">
              <w:rPr>
                <w:noProof/>
                <w:lang w:bidi="ru-RU"/>
              </w:rPr>
              <w:fldChar w:fldCharType="end"/>
            </w:r>
            <w:r w:rsidR="00256654">
              <w:rPr>
                <w:noProof/>
                <w:lang w:val="en-US" w:bidi="ru-RU"/>
              </w:rPr>
              <w:t>6</w:t>
            </w:r>
          </w:p>
        </w:tc>
      </w:tr>
      <w:tr w:rsidR="00EA415B" w:rsidRPr="00A83C56" w14:paraId="0469A9FB" w14:textId="77777777" w:rsidTr="0099561F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0083B2" w:themeFill="accent3" w:themeFillShade="80"/>
            <w:vAlign w:val="center"/>
          </w:tcPr>
          <w:p w14:paraId="6E4266AB" w14:textId="77777777" w:rsidR="00EA415B" w:rsidRPr="00A83C56" w:rsidRDefault="008B5C90" w:rsidP="008B5C90">
            <w:pPr>
              <w:pStyle w:val="a9"/>
              <w:rPr>
                <w:noProof/>
              </w:rPr>
            </w:pPr>
            <w:r>
              <w:rPr>
                <w:noProof/>
              </w:rPr>
              <w:t>Педагогический центр «СТАРТ»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6597"/>
        <w:gridCol w:w="4175"/>
      </w:tblGrid>
      <w:tr w:rsidR="00EA415B" w:rsidRPr="00A83C56" w14:paraId="3E16FAA4" w14:textId="77777777" w:rsidTr="00233420">
        <w:trPr>
          <w:trHeight w:hRule="exact" w:val="3312"/>
        </w:trPr>
        <w:tc>
          <w:tcPr>
            <w:tcW w:w="6597" w:type="dxa"/>
            <w:tcMar>
              <w:left w:w="403" w:type="dxa"/>
            </w:tcMar>
          </w:tcPr>
          <w:p w14:paraId="64AABF66" w14:textId="77777777" w:rsidR="00996868" w:rsidRDefault="00996868">
            <w:pPr>
              <w:pStyle w:val="ab"/>
              <w:rPr>
                <w:noProof/>
                <w:color w:val="009900"/>
              </w:rPr>
            </w:pPr>
          </w:p>
          <w:p w14:paraId="057D9542" w14:textId="7DEE38D3" w:rsidR="00EA415B" w:rsidRPr="0099561F" w:rsidRDefault="0005210A">
            <w:pPr>
              <w:pStyle w:val="ab"/>
              <w:rPr>
                <w:noProof/>
                <w:color w:val="0083B2" w:themeColor="accent3" w:themeShade="80"/>
              </w:rPr>
            </w:pPr>
            <w:r w:rsidRPr="0099561F">
              <w:rPr>
                <w:noProof/>
                <w:color w:val="0083B2" w:themeColor="accent3" w:themeShade="80"/>
              </w:rPr>
              <w:t xml:space="preserve">От студента </w:t>
            </w:r>
            <w:r w:rsidR="006F6D98">
              <w:rPr>
                <w:noProof/>
                <w:color w:val="0083B2" w:themeColor="accent3" w:themeShade="80"/>
              </w:rPr>
              <w:br/>
            </w:r>
            <w:r w:rsidRPr="0099561F">
              <w:rPr>
                <w:noProof/>
                <w:color w:val="0083B2" w:themeColor="accent3" w:themeShade="80"/>
              </w:rPr>
              <w:t>к профес</w:t>
            </w:r>
            <w:r w:rsidR="00A85DDB" w:rsidRPr="0099561F">
              <w:rPr>
                <w:noProof/>
                <w:color w:val="0083B2" w:themeColor="accent3" w:themeShade="80"/>
              </w:rPr>
              <w:t>сионалу</w:t>
            </w:r>
            <w:r w:rsidR="008B5C90" w:rsidRPr="0099561F">
              <w:rPr>
                <w:noProof/>
                <w:color w:val="0083B2" w:themeColor="accent3" w:themeShade="80"/>
              </w:rPr>
              <w:t>!</w:t>
            </w:r>
          </w:p>
          <w:p w14:paraId="3DD3B95A" w14:textId="77777777" w:rsidR="00EA415B" w:rsidRPr="00A83C56" w:rsidRDefault="00EA415B" w:rsidP="00996868">
            <w:pPr>
              <w:pStyle w:val="a5"/>
              <w:rPr>
                <w:noProof/>
              </w:rPr>
            </w:pPr>
          </w:p>
        </w:tc>
        <w:tc>
          <w:tcPr>
            <w:tcW w:w="4175" w:type="dxa"/>
          </w:tcPr>
          <w:p w14:paraId="7E7A8A42" w14:textId="03C16670" w:rsidR="00EA415B" w:rsidRPr="00A83C56" w:rsidRDefault="0099561F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838F2F" wp14:editId="5BF7F984">
                  <wp:extent cx="2239442" cy="1493520"/>
                  <wp:effectExtent l="133350" t="114300" r="104140" b="144780"/>
                  <wp:docPr id="114870737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533" cy="151158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B47A1E" w14:textId="2DD6DA59" w:rsidR="00005F90" w:rsidRPr="008F38F1" w:rsidRDefault="00005F90" w:rsidP="00005F90">
      <w:pPr>
        <w:jc w:val="center"/>
        <w:rPr>
          <w:rFonts w:ascii="Times New Roman" w:hAnsi="Times New Roman" w:cs="Times New Roman"/>
          <w:sz w:val="28"/>
          <w:szCs w:val="28"/>
        </w:rPr>
      </w:pPr>
      <w:r w:rsidRPr="008F38F1">
        <w:rPr>
          <w:rFonts w:ascii="Times New Roman" w:hAnsi="Times New Roman" w:cs="Times New Roman"/>
          <w:sz w:val="28"/>
          <w:szCs w:val="28"/>
        </w:rPr>
        <w:t>Работа приемной кампании 202</w:t>
      </w:r>
      <w:r w:rsidR="00256654">
        <w:rPr>
          <w:rFonts w:ascii="Times New Roman" w:hAnsi="Times New Roman" w:cs="Times New Roman"/>
          <w:sz w:val="28"/>
          <w:szCs w:val="28"/>
          <w:lang w:val="en-US"/>
        </w:rPr>
        <w:t>6</w:t>
      </w:r>
      <w:bookmarkStart w:id="0" w:name="_GoBack"/>
      <w:bookmarkEnd w:id="0"/>
      <w:r w:rsidRPr="008F38F1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2BD9442" w14:textId="77777777" w:rsidR="00005F90" w:rsidRPr="00F27DDB" w:rsidRDefault="00005F90" w:rsidP="00005F90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ffff3"/>
        <w:tblW w:w="9351" w:type="dxa"/>
        <w:jc w:val="center"/>
        <w:tblLook w:val="04A0" w:firstRow="1" w:lastRow="0" w:firstColumn="1" w:lastColumn="0" w:noHBand="0" w:noVBand="1"/>
      </w:tblPr>
      <w:tblGrid>
        <w:gridCol w:w="4531"/>
        <w:gridCol w:w="2977"/>
        <w:gridCol w:w="1843"/>
      </w:tblGrid>
      <w:tr w:rsidR="00005F90" w:rsidRPr="00B818CF" w14:paraId="23120EF4" w14:textId="77777777" w:rsidTr="007E6845">
        <w:trPr>
          <w:jc w:val="center"/>
        </w:trPr>
        <w:tc>
          <w:tcPr>
            <w:tcW w:w="4531" w:type="dxa"/>
            <w:vAlign w:val="center"/>
          </w:tcPr>
          <w:p w14:paraId="6DED8D21" w14:textId="77777777" w:rsidR="00005F90" w:rsidRPr="00B818CF" w:rsidRDefault="00005F90" w:rsidP="007E684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818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Наименование ОУ</w:t>
            </w:r>
          </w:p>
        </w:tc>
        <w:tc>
          <w:tcPr>
            <w:tcW w:w="2977" w:type="dxa"/>
            <w:vAlign w:val="center"/>
          </w:tcPr>
          <w:p w14:paraId="4D4C0D38" w14:textId="77777777" w:rsidR="00005F90" w:rsidRPr="00B818CF" w:rsidRDefault="00005F90" w:rsidP="007E684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818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Информация ПК</w:t>
            </w:r>
          </w:p>
        </w:tc>
        <w:tc>
          <w:tcPr>
            <w:tcW w:w="1843" w:type="dxa"/>
            <w:vAlign w:val="center"/>
          </w:tcPr>
          <w:p w14:paraId="79A3FC46" w14:textId="77777777" w:rsidR="00005F90" w:rsidRPr="00B818CF" w:rsidRDefault="00005F90" w:rsidP="007E684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B818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QR</w:t>
            </w:r>
          </w:p>
        </w:tc>
      </w:tr>
      <w:tr w:rsidR="00005F90" w:rsidRPr="00DD0B67" w14:paraId="55E66B8B" w14:textId="77777777" w:rsidTr="007E6845">
        <w:trPr>
          <w:jc w:val="center"/>
        </w:trPr>
        <w:tc>
          <w:tcPr>
            <w:tcW w:w="4531" w:type="dxa"/>
            <w:vAlign w:val="center"/>
          </w:tcPr>
          <w:p w14:paraId="06D4747F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ГАПОУ «Волгоградский социально-педагогический колледж»</w:t>
            </w:r>
          </w:p>
        </w:tc>
        <w:tc>
          <w:tcPr>
            <w:tcW w:w="2977" w:type="dxa"/>
            <w:vAlign w:val="center"/>
          </w:tcPr>
          <w:p w14:paraId="1F85D50D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C4B0DF1" w14:textId="77777777" w:rsidR="00005F90" w:rsidRDefault="006A5A01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" w:history="1">
              <w:r w:rsidR="00005F90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https://goo.su/9TPjIma</w:t>
              </w:r>
            </w:hyperlink>
          </w:p>
          <w:p w14:paraId="1662B590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3DC1513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D2169D9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185D4E" wp14:editId="5A082074">
                  <wp:extent cx="447675" cy="447675"/>
                  <wp:effectExtent l="0" t="0" r="9525" b="9525"/>
                  <wp:docPr id="7" name="Рисунок 7" descr="C:\Users\Татьяна Подюкова\AppData\Local\Microsoft\Windows\INetCache\Content.MSO\F622A66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одюкова\AppData\Local\Microsoft\Windows\INetCache\Content.MSO\F622A66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F90" w:rsidRPr="00DD0B67" w14:paraId="0293F250" w14:textId="77777777" w:rsidTr="007E6845">
        <w:trPr>
          <w:jc w:val="center"/>
        </w:trPr>
        <w:tc>
          <w:tcPr>
            <w:tcW w:w="4531" w:type="dxa"/>
            <w:vAlign w:val="center"/>
          </w:tcPr>
          <w:p w14:paraId="03B898CE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ВО «Волжский институт экономики, педагогики и права»</w:t>
            </w:r>
          </w:p>
        </w:tc>
        <w:tc>
          <w:tcPr>
            <w:tcW w:w="2977" w:type="dxa"/>
            <w:vAlign w:val="center"/>
          </w:tcPr>
          <w:p w14:paraId="5BCABA20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B534CAC" w14:textId="77777777" w:rsidR="00005F90" w:rsidRDefault="006A5A01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" w:history="1">
              <w:r w:rsidR="00005F90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https://goo.su/X2SNY</w:t>
              </w:r>
            </w:hyperlink>
          </w:p>
          <w:p w14:paraId="15B11D4E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6BE035D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B3FD7C" wp14:editId="1D551858">
                  <wp:extent cx="409575" cy="409575"/>
                  <wp:effectExtent l="0" t="0" r="9525" b="9525"/>
                  <wp:docPr id="8" name="Рисунок 8" descr="C:\Users\Татьяна Подюкова\AppData\Local\Microsoft\Windows\INetCache\Content.MSO\8A1218F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тьяна Подюкова\AppData\Local\Microsoft\Windows\INetCache\Content.MSO\8A1218F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F90" w:rsidRPr="00DD0B67" w14:paraId="4C94086F" w14:textId="77777777" w:rsidTr="007E6845">
        <w:trPr>
          <w:jc w:val="center"/>
        </w:trPr>
        <w:tc>
          <w:tcPr>
            <w:tcW w:w="4531" w:type="dxa"/>
            <w:vAlign w:val="center"/>
          </w:tcPr>
          <w:p w14:paraId="00C38D48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«Дубовский педагогический колледж»</w:t>
            </w:r>
          </w:p>
        </w:tc>
        <w:tc>
          <w:tcPr>
            <w:tcW w:w="2977" w:type="dxa"/>
            <w:vAlign w:val="center"/>
          </w:tcPr>
          <w:p w14:paraId="690FA8B2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8C7A594" w14:textId="77777777" w:rsidR="00005F90" w:rsidRDefault="006A5A01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" w:history="1">
              <w:r w:rsidR="00005F90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https://goo.su/Rgqx</w:t>
              </w:r>
            </w:hyperlink>
          </w:p>
          <w:p w14:paraId="3E27DB3C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A1256AE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195956" wp14:editId="0D627D20">
                  <wp:extent cx="438150" cy="438150"/>
                  <wp:effectExtent l="0" t="0" r="0" b="0"/>
                  <wp:docPr id="9" name="Рисунок 9" descr="C:\Users\Татьяна Подюкова\AppData\Local\Microsoft\Windows\INetCache\Content.MSO\88CB7D3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одюкова\AppData\Local\Microsoft\Windows\INetCache\Content.MSO\88CB7D3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F90" w:rsidRPr="00DD0B67" w14:paraId="2E6DF8E0" w14:textId="77777777" w:rsidTr="007E6845">
        <w:trPr>
          <w:jc w:val="center"/>
        </w:trPr>
        <w:tc>
          <w:tcPr>
            <w:tcW w:w="4531" w:type="dxa"/>
            <w:vAlign w:val="center"/>
          </w:tcPr>
          <w:p w14:paraId="66145F24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r w:rsidRPr="00DD0B67">
              <w:rPr>
                <w:rFonts w:ascii="Times New Roman" w:hAnsi="Times New Roman"/>
                <w:sz w:val="24"/>
                <w:szCs w:val="24"/>
              </w:rPr>
              <w:t>«Камышинский индустриально-педагогический колледж имени Героя Советского Союза А.П. Маресьева»</w:t>
            </w:r>
          </w:p>
        </w:tc>
        <w:tc>
          <w:tcPr>
            <w:tcW w:w="2977" w:type="dxa"/>
            <w:vAlign w:val="center"/>
          </w:tcPr>
          <w:p w14:paraId="3692D998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3AB27D2D" w14:textId="77777777" w:rsidR="00005F90" w:rsidRDefault="006A5A01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4" w:history="1">
              <w:r w:rsidR="00005F90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https://goo.su/S1SR</w:t>
              </w:r>
            </w:hyperlink>
          </w:p>
          <w:p w14:paraId="6C7902D5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96E9D43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3940528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096A614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1AF06A" wp14:editId="0FE853EE">
                  <wp:extent cx="476250" cy="476250"/>
                  <wp:effectExtent l="0" t="0" r="0" b="0"/>
                  <wp:docPr id="10" name="Рисунок 10" descr="C:\Users\Татьяна Подюкова\AppData\Local\Microsoft\Windows\INetCache\Content.MSO\62C1FEA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одюкова\AppData\Local\Microsoft\Windows\INetCache\Content.MSO\62C1FEA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F90" w:rsidRPr="00DD0B67" w14:paraId="1C29A5A0" w14:textId="77777777" w:rsidTr="007E6845">
        <w:trPr>
          <w:jc w:val="center"/>
        </w:trPr>
        <w:tc>
          <w:tcPr>
            <w:tcW w:w="4531" w:type="dxa"/>
            <w:vAlign w:val="center"/>
          </w:tcPr>
          <w:p w14:paraId="4BF17846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«Жирновский педагогический колледж»</w:t>
            </w:r>
          </w:p>
        </w:tc>
        <w:tc>
          <w:tcPr>
            <w:tcW w:w="2977" w:type="dxa"/>
            <w:vAlign w:val="center"/>
          </w:tcPr>
          <w:p w14:paraId="09A0050A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AEE0621" w14:textId="77777777" w:rsidR="00005F90" w:rsidRDefault="006A5A01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6" w:history="1">
              <w:r w:rsidR="00005F90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https://goo.su/D7OyqVR</w:t>
              </w:r>
            </w:hyperlink>
          </w:p>
          <w:p w14:paraId="786E1459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20F9DE8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1886D6" wp14:editId="4CA865FE">
                  <wp:extent cx="495300" cy="495300"/>
                  <wp:effectExtent l="0" t="0" r="0" b="0"/>
                  <wp:docPr id="11" name="Рисунок 11" descr="C:\Users\Татьяна Подюкова\AppData\Local\Microsoft\Windows\INetCache\Content.MSO\425513A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тьяна Подюкова\AppData\Local\Microsoft\Windows\INetCache\Content.MSO\425513A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F90" w:rsidRPr="00DD0B67" w14:paraId="3CC412F7" w14:textId="77777777" w:rsidTr="007E6845">
        <w:trPr>
          <w:jc w:val="center"/>
        </w:trPr>
        <w:tc>
          <w:tcPr>
            <w:tcW w:w="4531" w:type="dxa"/>
            <w:vAlign w:val="center"/>
          </w:tcPr>
          <w:p w14:paraId="04C3A486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«Михайловский профессионально-педагогический колледж имени В.В. Арнаутова»</w:t>
            </w:r>
          </w:p>
        </w:tc>
        <w:tc>
          <w:tcPr>
            <w:tcW w:w="2977" w:type="dxa"/>
            <w:vAlign w:val="center"/>
          </w:tcPr>
          <w:p w14:paraId="608B6166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E247326" w14:textId="77777777" w:rsidR="00005F90" w:rsidRDefault="006A5A01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8" w:history="1">
              <w:r w:rsidR="00005F90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https://douq.ru/ujB</w:t>
              </w:r>
            </w:hyperlink>
          </w:p>
          <w:p w14:paraId="376264A1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4BB3693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D29872F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D33F17D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CB913F" wp14:editId="4802A659">
                  <wp:extent cx="523875" cy="523875"/>
                  <wp:effectExtent l="0" t="0" r="9525" b="9525"/>
                  <wp:docPr id="12" name="Рисунок 12" descr="https://douq.ru/ujB/q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uq.ru/ujB/q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9A3861" w14:textId="77777777" w:rsidR="00EA415B" w:rsidRPr="00A83C56" w:rsidRDefault="00EA415B" w:rsidP="00A85DDB">
      <w:pPr>
        <w:rPr>
          <w:noProof/>
        </w:rPr>
      </w:pPr>
    </w:p>
    <w:sectPr w:rsidR="00EA415B" w:rsidRPr="00A83C56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766ED" w14:textId="77777777" w:rsidR="006A5A01" w:rsidRDefault="006A5A01">
      <w:pPr>
        <w:spacing w:before="0" w:after="0"/>
      </w:pPr>
      <w:r>
        <w:separator/>
      </w:r>
    </w:p>
  </w:endnote>
  <w:endnote w:type="continuationSeparator" w:id="0">
    <w:p w14:paraId="51412978" w14:textId="77777777" w:rsidR="006A5A01" w:rsidRDefault="006A5A0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4B5B4" w14:textId="77777777" w:rsidR="006A5A01" w:rsidRDefault="006A5A01">
      <w:pPr>
        <w:spacing w:before="0" w:after="0"/>
      </w:pPr>
      <w:r>
        <w:separator/>
      </w:r>
    </w:p>
  </w:footnote>
  <w:footnote w:type="continuationSeparator" w:id="0">
    <w:p w14:paraId="06F88E46" w14:textId="77777777" w:rsidR="006A5A01" w:rsidRDefault="006A5A0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AC159F"/>
    <w:multiLevelType w:val="hybridMultilevel"/>
    <w:tmpl w:val="5498DD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30.04.2025"/>
    <w:docVar w:name="MonthStart" w:val="01.04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05F90"/>
    <w:rsid w:val="0005210A"/>
    <w:rsid w:val="0009408F"/>
    <w:rsid w:val="001235D6"/>
    <w:rsid w:val="00124ADC"/>
    <w:rsid w:val="00193E15"/>
    <w:rsid w:val="001A2787"/>
    <w:rsid w:val="001E36A8"/>
    <w:rsid w:val="00233420"/>
    <w:rsid w:val="002346D8"/>
    <w:rsid w:val="00256654"/>
    <w:rsid w:val="0025748C"/>
    <w:rsid w:val="00293A8E"/>
    <w:rsid w:val="002F7032"/>
    <w:rsid w:val="00320970"/>
    <w:rsid w:val="00375B27"/>
    <w:rsid w:val="004E7217"/>
    <w:rsid w:val="00501D6E"/>
    <w:rsid w:val="00516FEE"/>
    <w:rsid w:val="005B0C48"/>
    <w:rsid w:val="005C1377"/>
    <w:rsid w:val="006563D3"/>
    <w:rsid w:val="006A5A01"/>
    <w:rsid w:val="006F6D98"/>
    <w:rsid w:val="00781061"/>
    <w:rsid w:val="0081356A"/>
    <w:rsid w:val="008B5C90"/>
    <w:rsid w:val="008D0BFD"/>
    <w:rsid w:val="008F38F1"/>
    <w:rsid w:val="00925ED9"/>
    <w:rsid w:val="0093497B"/>
    <w:rsid w:val="0095552D"/>
    <w:rsid w:val="009728C0"/>
    <w:rsid w:val="00991106"/>
    <w:rsid w:val="0099561F"/>
    <w:rsid w:val="00996868"/>
    <w:rsid w:val="00997C7D"/>
    <w:rsid w:val="009A164A"/>
    <w:rsid w:val="00A14C3E"/>
    <w:rsid w:val="00A553B1"/>
    <w:rsid w:val="00A83C56"/>
    <w:rsid w:val="00A85DDB"/>
    <w:rsid w:val="00A97D5D"/>
    <w:rsid w:val="00BC6A26"/>
    <w:rsid w:val="00BF0FEE"/>
    <w:rsid w:val="00C41633"/>
    <w:rsid w:val="00C80158"/>
    <w:rsid w:val="00CB00F4"/>
    <w:rsid w:val="00CB560E"/>
    <w:rsid w:val="00CD40A1"/>
    <w:rsid w:val="00E34E56"/>
    <w:rsid w:val="00E87803"/>
    <w:rsid w:val="00EA415B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7CFB1E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table" w:styleId="affff3">
    <w:name w:val="Table Grid"/>
    <w:basedOn w:val="a3"/>
    <w:uiPriority w:val="59"/>
    <w:rsid w:val="00005F9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4">
    <w:name w:val="Hyperlink"/>
    <w:basedOn w:val="a2"/>
    <w:uiPriority w:val="99"/>
    <w:unhideWhenUsed/>
    <w:rsid w:val="00005F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su/9TPjIma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douq.ru/ujB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goo.su/Rgqx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goo.su/D7OyqVR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goo.su/X2SNY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goo.su/S1S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Татьяна Подюкова</cp:lastModifiedBy>
  <cp:revision>2</cp:revision>
  <dcterms:created xsi:type="dcterms:W3CDTF">2026-01-30T07:11:00Z</dcterms:created>
  <dcterms:modified xsi:type="dcterms:W3CDTF">2026-01-30T07:11:00Z</dcterms:modified>
  <cp:category/>
</cp:coreProperties>
</file>